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EB0" w:rsidRDefault="009D1EB0">
      <w:pPr>
        <w:rPr>
          <w:lang w:eastAsia="en-GB"/>
        </w:rPr>
      </w:pPr>
      <w:r w:rsidRPr="009D1EB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3BC006" wp14:editId="7D428DCD">
                <wp:simplePos x="0" y="0"/>
                <wp:positionH relativeFrom="column">
                  <wp:posOffset>2068223</wp:posOffset>
                </wp:positionH>
                <wp:positionV relativeFrom="paragraph">
                  <wp:posOffset>-516255</wp:posOffset>
                </wp:positionV>
                <wp:extent cx="3029447" cy="858520"/>
                <wp:effectExtent l="0" t="0" r="19050" b="177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9447" cy="858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897" w:rsidRPr="00907897" w:rsidRDefault="00907897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bookmarkStart w:id="0" w:name="_GoBack"/>
                            <w:r w:rsidRPr="00907897">
                              <w:rPr>
                                <w:b/>
                                <w:sz w:val="36"/>
                                <w:szCs w:val="36"/>
                              </w:rPr>
                              <w:t>KEY INSTANT RECALL FACTS</w:t>
                            </w:r>
                          </w:p>
                          <w:p w:rsidR="00907897" w:rsidRPr="00907897" w:rsidRDefault="00B75787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STAGE</w:t>
                            </w:r>
                            <w:r w:rsidR="00907897">
                              <w:rPr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  <w:r w:rsidR="00907897" w:rsidRPr="009078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="00EB7FB3">
                              <w:rPr>
                                <w:b/>
                                <w:sz w:val="36"/>
                                <w:szCs w:val="36"/>
                              </w:rPr>
                              <w:t>3</w:t>
                            </w:r>
                            <w:r w:rsidR="00907897" w:rsidRPr="009078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63233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  <w:r w:rsidR="007252D7">
                              <w:rPr>
                                <w:b/>
                                <w:sz w:val="36"/>
                                <w:szCs w:val="36"/>
                              </w:rPr>
                              <w:t>S</w:t>
                            </w:r>
                            <w:r w:rsidR="001F3E59">
                              <w:rPr>
                                <w:b/>
                                <w:sz w:val="36"/>
                                <w:szCs w:val="36"/>
                              </w:rPr>
                              <w:t>UMMER</w:t>
                            </w:r>
                            <w:proofErr w:type="gramEnd"/>
                            <w:r w:rsidR="00907897">
                              <w:rPr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  <w:r w:rsidR="00907897" w:rsidRPr="009078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D4BF2">
                              <w:rPr>
                                <w:b/>
                                <w:sz w:val="36"/>
                                <w:szCs w:val="36"/>
                              </w:rPr>
                              <w:t>2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2.85pt;margin-top:-40.65pt;width:238.55pt;height:6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" fillcolor="white [3201]" strokeweight=".5pt">
                <v:textbox>
                  <w:txbxContent>
                    <w:p w:rsidR="00907897" w:rsidRPr="00907897" w:rsidRDefault="00907897">
                      <w:pPr>
                        <w:rPr>
                          <w:b/>
                          <w:sz w:val="36"/>
                          <w:szCs w:val="36"/>
                        </w:rPr>
                      </w:pPr>
                      <w:bookmarkStart w:id="1" w:name="_GoBack"/>
                      <w:r w:rsidRPr="00907897">
                        <w:rPr>
                          <w:b/>
                          <w:sz w:val="36"/>
                          <w:szCs w:val="36"/>
                        </w:rPr>
                        <w:t>KEY INSTANT RECALL FACTS</w:t>
                      </w:r>
                    </w:p>
                    <w:p w:rsidR="00907897" w:rsidRPr="00907897" w:rsidRDefault="00B75787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STAGE</w:t>
                      </w:r>
                      <w:r w:rsidR="00907897">
                        <w:rPr>
                          <w:b/>
                          <w:sz w:val="36"/>
                          <w:szCs w:val="36"/>
                        </w:rPr>
                        <w:t>:</w:t>
                      </w:r>
                      <w:r w:rsidR="00907897" w:rsidRPr="00907897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="00EB7FB3">
                        <w:rPr>
                          <w:b/>
                          <w:sz w:val="36"/>
                          <w:szCs w:val="36"/>
                        </w:rPr>
                        <w:t>3</w:t>
                      </w:r>
                      <w:r w:rsidR="00907897" w:rsidRPr="00907897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363233">
                        <w:rPr>
                          <w:b/>
                          <w:sz w:val="36"/>
                          <w:szCs w:val="36"/>
                        </w:rPr>
                        <w:t xml:space="preserve">            </w:t>
                      </w:r>
                      <w:r w:rsidR="007252D7">
                        <w:rPr>
                          <w:b/>
                          <w:sz w:val="36"/>
                          <w:szCs w:val="36"/>
                        </w:rPr>
                        <w:t>S</w:t>
                      </w:r>
                      <w:r w:rsidR="001F3E59">
                        <w:rPr>
                          <w:b/>
                          <w:sz w:val="36"/>
                          <w:szCs w:val="36"/>
                        </w:rPr>
                        <w:t>UMMER</w:t>
                      </w:r>
                      <w:proofErr w:type="gramEnd"/>
                      <w:r w:rsidR="00907897">
                        <w:rPr>
                          <w:b/>
                          <w:sz w:val="36"/>
                          <w:szCs w:val="36"/>
                        </w:rPr>
                        <w:t>:</w:t>
                      </w:r>
                      <w:r w:rsidR="00907897" w:rsidRPr="00907897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8D4BF2">
                        <w:rPr>
                          <w:b/>
                          <w:sz w:val="36"/>
                          <w:szCs w:val="36"/>
                        </w:rPr>
                        <w:t>2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9D1EB0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CE71933" wp14:editId="78BEAE90">
            <wp:simplePos x="0" y="0"/>
            <wp:positionH relativeFrom="column">
              <wp:posOffset>-374650</wp:posOffset>
            </wp:positionH>
            <wp:positionV relativeFrom="paragraph">
              <wp:posOffset>-576580</wp:posOffset>
            </wp:positionV>
            <wp:extent cx="1080770" cy="1028065"/>
            <wp:effectExtent l="0" t="0" r="5080" b="635"/>
            <wp:wrapSquare wrapText="bothSides"/>
            <wp:docPr id="1" name="Picture 1" descr="T:\SUBJECT LEADERSHIP\Maths\Circl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:\SUBJECT LEADERSHIP\Maths\Circle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102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0D1D" w:rsidRDefault="00DA0D1D">
      <w:pPr>
        <w:rPr>
          <w:lang w:eastAsia="en-GB"/>
        </w:rPr>
      </w:pPr>
    </w:p>
    <w:p w:rsidR="009D1EB0" w:rsidRDefault="009D1EB0" w:rsidP="009D1EB0">
      <w:pPr>
        <w:rPr>
          <w:b/>
          <w:bCs/>
          <w:sz w:val="28"/>
          <w:szCs w:val="28"/>
          <w:lang w:eastAsia="en-GB"/>
        </w:rPr>
      </w:pPr>
      <w:r w:rsidRPr="009D1EB0">
        <w:rPr>
          <w:b/>
          <w:bCs/>
          <w:sz w:val="28"/>
          <w:szCs w:val="28"/>
          <w:lang w:eastAsia="en-GB"/>
        </w:rPr>
        <w:t xml:space="preserve">I know </w:t>
      </w:r>
      <w:r w:rsidR="00D22FDC">
        <w:rPr>
          <w:b/>
          <w:bCs/>
          <w:sz w:val="28"/>
          <w:szCs w:val="28"/>
          <w:lang w:eastAsia="en-GB"/>
        </w:rPr>
        <w:t xml:space="preserve">the multiplication and division facts for the </w:t>
      </w:r>
      <w:r w:rsidR="00BC207F">
        <w:rPr>
          <w:b/>
          <w:bCs/>
          <w:sz w:val="28"/>
          <w:szCs w:val="28"/>
          <w:lang w:eastAsia="en-GB"/>
        </w:rPr>
        <w:t>8</w:t>
      </w:r>
      <w:r w:rsidR="00D22FDC">
        <w:rPr>
          <w:b/>
          <w:bCs/>
          <w:sz w:val="28"/>
          <w:szCs w:val="28"/>
          <w:lang w:eastAsia="en-GB"/>
        </w:rPr>
        <w:t xml:space="preserve"> times table</w:t>
      </w:r>
      <w:r w:rsidRPr="009D1EB0">
        <w:rPr>
          <w:b/>
          <w:bCs/>
          <w:sz w:val="28"/>
          <w:szCs w:val="28"/>
          <w:lang w:eastAsia="en-GB"/>
        </w:rPr>
        <w:t>.</w:t>
      </w:r>
    </w:p>
    <w:p w:rsidR="00833820" w:rsidRDefault="00833820" w:rsidP="009D1EB0">
      <w:pPr>
        <w:rPr>
          <w:b/>
          <w:bCs/>
          <w:sz w:val="28"/>
          <w:szCs w:val="28"/>
          <w:lang w:eastAsia="en-GB"/>
        </w:rPr>
      </w:pPr>
      <w:r>
        <w:rPr>
          <w:bCs/>
          <w:sz w:val="28"/>
          <w:szCs w:val="28"/>
          <w:lang w:eastAsia="en-GB"/>
        </w:rPr>
        <w:t xml:space="preserve">By the end of this half term, children should know the following facts. The aim is for them to recall these facts </w:t>
      </w:r>
      <w:r w:rsidRPr="00833820">
        <w:rPr>
          <w:b/>
          <w:bCs/>
          <w:sz w:val="28"/>
          <w:szCs w:val="28"/>
          <w:lang w:eastAsia="en-GB"/>
        </w:rPr>
        <w:t>instantly.</w:t>
      </w:r>
    </w:p>
    <w:tbl>
      <w:tblPr>
        <w:tblW w:w="53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35"/>
        <w:gridCol w:w="1335"/>
        <w:gridCol w:w="1335"/>
        <w:gridCol w:w="1335"/>
      </w:tblGrid>
      <w:tr w:rsidR="00AD2EBE" w:rsidRPr="00AD2EBE" w:rsidTr="00AD2EBE">
        <w:trPr>
          <w:trHeight w:val="3947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1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2 = 16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3 = 24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4 = 32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5 = 40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6 = 48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7 = 56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8 = 64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9 = 72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10 = 80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11 = 88</w:t>
            </w:r>
          </w:p>
          <w:p w:rsidR="00EE0ED8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12 = 96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1 × 8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2 × 8 = 16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3 × 8 = 24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4 × 8 = 32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5 × 8 = 40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6 × 8 = 48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7 × 8 = 56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× 8 = 64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9 × 8 = 72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10 × 8 = 80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11 × 8 = 88</w:t>
            </w:r>
          </w:p>
          <w:p w:rsidR="00EE0ED8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12 × 8 = 96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÷ 8 = 1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16 ÷ 8 = 2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24 ÷ 8 = 3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32 ÷ 8 = 4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40 ÷ 8 = 5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48 ÷ 8 = 6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56 ÷ 8 = 7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64 ÷ 8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72 ÷ 8 = 9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80 ÷ 8 = 10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88 ÷ 8 = 11</w:t>
            </w:r>
          </w:p>
          <w:p w:rsidR="00EE0ED8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96 ÷ 8 = 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 ÷ 1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16 ÷ 2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24 ÷ 3 = 8</w:t>
            </w:r>
          </w:p>
          <w:p w:rsidR="00AD2EBE" w:rsidRPr="00AD2EBE" w:rsidRDefault="000C36C6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0C36C6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486C70F" wp14:editId="018F6411">
                      <wp:simplePos x="0" y="0"/>
                      <wp:positionH relativeFrom="column">
                        <wp:posOffset>1290320</wp:posOffset>
                      </wp:positionH>
                      <wp:positionV relativeFrom="paragraph">
                        <wp:posOffset>90170</wp:posOffset>
                      </wp:positionV>
                      <wp:extent cx="2020570" cy="1367790"/>
                      <wp:effectExtent l="0" t="0" r="0" b="3810"/>
                      <wp:wrapNone/>
                      <wp:docPr id="6" name="Text Placeholder 5"/>
                      <wp:cNvGraphicFramePr>
                        <a:graphicFrameLocks xmlns:a="http://schemas.openxmlformats.org/drawingml/2006/main" noGrp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Grp="1"/>
                            </wps:cNvSpPr>
                            <wps:spPr>
                              <a:xfrm>
                                <a:off x="0" y="0"/>
                                <a:ext cx="2020570" cy="13677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cap="rnd"/>
                            </wps:spPr>
                            <wps:txbx>
                              <w:txbxContent>
                                <w:p w:rsidR="000C36C6" w:rsidRDefault="000C36C6" w:rsidP="000C36C6">
                                  <w:pPr>
                                    <w:pStyle w:val="NormalWeb"/>
                                    <w:spacing w:before="12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u w:val="single"/>
                                    </w:rPr>
                                    <w:t>Key Vocabulary</w:t>
                                  </w:r>
                                </w:p>
                                <w:p w:rsidR="000C36C6" w:rsidRDefault="000C36C6" w:rsidP="000C36C6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What </w:t>
                                  </w:r>
                                  <w:proofErr w:type="gramStart"/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is</w:t>
                                  </w:r>
                                  <w:proofErr w:type="gramEnd"/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 8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 xml:space="preserve">multiplied by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6?</w:t>
                                  </w:r>
                                </w:p>
                                <w:p w:rsidR="000C36C6" w:rsidRDefault="000C36C6" w:rsidP="000C36C6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What </w:t>
                                  </w:r>
                                  <w:proofErr w:type="gramStart"/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is</w:t>
                                  </w:r>
                                  <w:proofErr w:type="gramEnd"/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 8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 xml:space="preserve"> times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8?</w:t>
                                  </w:r>
                                </w:p>
                                <w:p w:rsidR="000C36C6" w:rsidRDefault="000C36C6" w:rsidP="000C36C6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What is 24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 xml:space="preserve">divided by </w:t>
                                  </w:r>
                                  <w:r>
                                    <w:rPr>
                                      <w:rFonts w:ascii="Calibri" w:hAnsi="Calibri" w:cstheme="minorBidi"/>
                                      <w:color w:val="000000" w:themeColor="text1"/>
                                      <w:kern w:val="24"/>
                                    </w:rPr>
                                    <w:t>8?</w:t>
                                  </w:r>
                                </w:p>
                              </w:txbxContent>
                            </wps:txbx>
                            <wps:bodyPr vert="horz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Placeholder 5" o:spid="_x0000_s1027" style="position:absolute;margin-left:101.6pt;margin-top:7.1pt;width:159.1pt;height:107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" fillcolor="#d8d8d8 [2732]" stroked="f">
                      <v:stroke endcap="round"/>
                      <v:path arrowok="t"/>
                      <o:lock v:ext="edit" grouping="t"/>
                      <v:textbox>
                        <w:txbxContent>
                          <w:p w:rsidR="000C36C6" w:rsidRDefault="000C36C6" w:rsidP="000C36C6">
                            <w:pPr>
                              <w:pStyle w:val="NormalWeb"/>
                              <w:spacing w:before="120" w:beforeAutospacing="0" w:after="0" w:afterAutospacing="0"/>
                              <w:jc w:val="center"/>
                            </w:pP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u w:val="single"/>
                              </w:rPr>
                              <w:t>Key Vocabulary</w:t>
                            </w:r>
                          </w:p>
                          <w:p w:rsidR="000C36C6" w:rsidRDefault="000C36C6" w:rsidP="000C36C6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What </w:t>
                            </w:r>
                            <w:proofErr w:type="gramStart"/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is</w:t>
                            </w:r>
                            <w:proofErr w:type="gramEnd"/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 8 </w:t>
                            </w: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multiplied by 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6?</w:t>
                            </w:r>
                          </w:p>
                          <w:p w:rsidR="000C36C6" w:rsidRDefault="000C36C6" w:rsidP="000C36C6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What </w:t>
                            </w:r>
                            <w:proofErr w:type="gramStart"/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is</w:t>
                            </w:r>
                            <w:proofErr w:type="gramEnd"/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 8</w:t>
                            </w: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times 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8?</w:t>
                            </w:r>
                          </w:p>
                          <w:p w:rsidR="000C36C6" w:rsidRDefault="000C36C6" w:rsidP="000C36C6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What is 24 </w:t>
                            </w: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divided by 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>8?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D2EBE" w:rsidRPr="00AD2EBE">
              <w:rPr>
                <w:bCs/>
                <w:sz w:val="20"/>
                <w:szCs w:val="20"/>
                <w:lang w:eastAsia="en-GB"/>
              </w:rPr>
              <w:t>32 ÷ 4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40 ÷ 5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48 ÷ 6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56 ÷ 7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64 ÷ 8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72 ÷ 9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80 ÷ 10 = 8</w:t>
            </w:r>
          </w:p>
          <w:p w:rsidR="00AD2EBE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88 ÷ 11 = 8</w:t>
            </w:r>
          </w:p>
          <w:p w:rsidR="00EE0ED8" w:rsidRPr="00AD2EBE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AD2EBE">
              <w:rPr>
                <w:bCs/>
                <w:sz w:val="20"/>
                <w:szCs w:val="20"/>
                <w:lang w:eastAsia="en-GB"/>
              </w:rPr>
              <w:t>96 ÷ 12 = 8</w:t>
            </w:r>
          </w:p>
        </w:tc>
      </w:tr>
    </w:tbl>
    <w:p w:rsidR="00BC207F" w:rsidRDefault="001E6FCB" w:rsidP="009D1EB0">
      <w:pPr>
        <w:rPr>
          <w:b/>
          <w:bCs/>
          <w:sz w:val="28"/>
          <w:szCs w:val="28"/>
          <w:lang w:eastAsia="en-GB"/>
        </w:rPr>
      </w:pPr>
      <w:r>
        <w:rPr>
          <w:b/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13EDBB" wp14:editId="2D93DDF3">
                <wp:simplePos x="0" y="0"/>
                <wp:positionH relativeFrom="column">
                  <wp:posOffset>-324485</wp:posOffset>
                </wp:positionH>
                <wp:positionV relativeFrom="paragraph">
                  <wp:posOffset>54610</wp:posOffset>
                </wp:positionV>
                <wp:extent cx="6177915" cy="532130"/>
                <wp:effectExtent l="0" t="0" r="13335" b="203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7915" cy="532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7F81" w:rsidRPr="00FA0855" w:rsidRDefault="00FA0855">
                            <w:r w:rsidRPr="00FA0855">
                              <w:t>They should</w:t>
                            </w:r>
                            <w:r>
                              <w:t xml:space="preserve"> be able to answer these questions in any order,</w:t>
                            </w:r>
                            <w:r w:rsidR="000D596B">
                              <w:t xml:space="preserve"> including missing number questions e.g. </w:t>
                            </w:r>
                            <w:r w:rsidR="003F264A">
                              <w:t xml:space="preserve">      </w:t>
                            </w:r>
                            <w:r w:rsidR="001E6FCB">
                              <w:t>8</w:t>
                            </w:r>
                            <w:r w:rsidR="000D596B">
                              <w:t xml:space="preserve"> x </w:t>
                            </w:r>
                            <w:r w:rsidR="003F264A" w:rsidRPr="00CA5E52">
                              <w:rPr>
                                <w:sz w:val="24"/>
                                <w:szCs w:val="24"/>
                              </w:rPr>
                              <w:t>⃝</w:t>
                            </w:r>
                            <w:r w:rsidR="003F264A">
                              <w:rPr>
                                <w:sz w:val="24"/>
                                <w:szCs w:val="24"/>
                              </w:rPr>
                              <w:t xml:space="preserve"> = 1</w:t>
                            </w:r>
                            <w:r w:rsidR="001E6FCB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3F264A">
                              <w:rPr>
                                <w:sz w:val="24"/>
                                <w:szCs w:val="24"/>
                              </w:rPr>
                              <w:t xml:space="preserve"> or </w:t>
                            </w:r>
                            <w:r w:rsidR="003F264A" w:rsidRPr="00CA5E52">
                              <w:rPr>
                                <w:sz w:val="24"/>
                                <w:szCs w:val="24"/>
                              </w:rPr>
                              <w:t>⃝</w:t>
                            </w:r>
                            <w:r w:rsidR="003F264A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F264A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÷</w:t>
                            </w:r>
                            <w:r w:rsidR="00005722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E6FC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8</w:t>
                            </w:r>
                            <w:r w:rsidR="003F264A">
                              <w:rPr>
                                <w:sz w:val="24"/>
                                <w:szCs w:val="24"/>
                              </w:rPr>
                              <w:t xml:space="preserve"> =</w:t>
                            </w:r>
                            <w:r w:rsidR="001E6FCB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="003F264A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25.55pt;margin-top:4.3pt;width:486.45pt;height:4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" fillcolor="white [3201]" strokeweight=".5pt">
                <v:textbox>
                  <w:txbxContent>
                    <w:p w:rsidR="00F67F81" w:rsidRPr="00FA0855" w:rsidRDefault="00FA0855">
                      <w:r w:rsidRPr="00FA0855">
                        <w:t>They should</w:t>
                      </w:r>
                      <w:r>
                        <w:t xml:space="preserve"> be able to answer these questions in any order,</w:t>
                      </w:r>
                      <w:r w:rsidR="000D596B">
                        <w:t xml:space="preserve"> including missing number questions e.g. </w:t>
                      </w:r>
                      <w:r w:rsidR="003F264A">
                        <w:t xml:space="preserve">      </w:t>
                      </w:r>
                      <w:r w:rsidR="001E6FCB">
                        <w:t>8</w:t>
                      </w:r>
                      <w:r w:rsidR="000D596B">
                        <w:t xml:space="preserve"> x </w:t>
                      </w:r>
                      <w:r w:rsidR="003F264A" w:rsidRPr="00CA5E52">
                        <w:rPr>
                          <w:sz w:val="24"/>
                          <w:szCs w:val="24"/>
                        </w:rPr>
                        <w:t>⃝</w:t>
                      </w:r>
                      <w:r w:rsidR="003F264A">
                        <w:rPr>
                          <w:sz w:val="24"/>
                          <w:szCs w:val="24"/>
                        </w:rPr>
                        <w:t xml:space="preserve"> = 1</w:t>
                      </w:r>
                      <w:r w:rsidR="001E6FCB">
                        <w:rPr>
                          <w:sz w:val="24"/>
                          <w:szCs w:val="24"/>
                        </w:rPr>
                        <w:t>6</w:t>
                      </w:r>
                      <w:r w:rsidR="003F264A">
                        <w:rPr>
                          <w:sz w:val="24"/>
                          <w:szCs w:val="24"/>
                        </w:rPr>
                        <w:t xml:space="preserve"> or </w:t>
                      </w:r>
                      <w:r w:rsidR="003F264A" w:rsidRPr="00CA5E52">
                        <w:rPr>
                          <w:sz w:val="24"/>
                          <w:szCs w:val="24"/>
                        </w:rPr>
                        <w:t>⃝</w:t>
                      </w:r>
                      <w:r w:rsidR="003F264A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3F264A">
                        <w:rPr>
                          <w:rFonts w:cstheme="minorHAnsi"/>
                          <w:sz w:val="24"/>
                          <w:szCs w:val="24"/>
                        </w:rPr>
                        <w:t>÷</w:t>
                      </w:r>
                      <w:r w:rsidR="00005722">
                        <w:rPr>
                          <w:rFonts w:cstheme="minorHAnsi"/>
                          <w:sz w:val="24"/>
                          <w:szCs w:val="24"/>
                        </w:rPr>
                        <w:t xml:space="preserve"> </w:t>
                      </w:r>
                      <w:r w:rsidR="001E6FCB">
                        <w:rPr>
                          <w:rFonts w:cstheme="minorHAnsi"/>
                          <w:sz w:val="24"/>
                          <w:szCs w:val="24"/>
                        </w:rPr>
                        <w:t>8</w:t>
                      </w:r>
                      <w:r w:rsidR="003F264A">
                        <w:rPr>
                          <w:sz w:val="24"/>
                          <w:szCs w:val="24"/>
                        </w:rPr>
                        <w:t xml:space="preserve"> =</w:t>
                      </w:r>
                      <w:r w:rsidR="001E6FCB">
                        <w:rPr>
                          <w:sz w:val="24"/>
                          <w:szCs w:val="24"/>
                        </w:rPr>
                        <w:t>7</w:t>
                      </w:r>
                      <w:r w:rsidR="003F264A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BC207F" w:rsidRDefault="00BC207F" w:rsidP="009D1EB0">
      <w:pPr>
        <w:rPr>
          <w:b/>
          <w:bCs/>
          <w:sz w:val="28"/>
          <w:szCs w:val="28"/>
          <w:lang w:eastAsia="en-GB"/>
        </w:rPr>
      </w:pPr>
    </w:p>
    <w:p w:rsidR="00BC207F" w:rsidRDefault="008277D4" w:rsidP="009D1EB0">
      <w:pPr>
        <w:rPr>
          <w:b/>
          <w:bCs/>
          <w:sz w:val="28"/>
          <w:szCs w:val="28"/>
          <w:lang w:eastAsia="en-GB"/>
        </w:rPr>
      </w:pPr>
      <w:r w:rsidRPr="008277D4">
        <w:rPr>
          <w:b/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E2D8F7" wp14:editId="22AA50DA">
                <wp:simplePos x="0" y="0"/>
                <wp:positionH relativeFrom="column">
                  <wp:posOffset>-173355</wp:posOffset>
                </wp:positionH>
                <wp:positionV relativeFrom="paragraph">
                  <wp:posOffset>215486</wp:posOffset>
                </wp:positionV>
                <wp:extent cx="5838825" cy="3024336"/>
                <wp:effectExtent l="0" t="0" r="0" b="0"/>
                <wp:wrapNone/>
                <wp:docPr id="4" name="Text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838825" cy="302433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Top Tips</w:t>
                            </w:r>
                          </w:p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The secret to success is practising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little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and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often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 Use time wisely. Can you practise these KIRFs while walking to school or during a car journey? You don’t need to practise them all at once: perhaps you could have a fact family of the day. If you would like more ideas, please speak to your child’s teacher.</w:t>
                            </w:r>
                          </w:p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u w:val="single"/>
                              </w:rPr>
                              <w:t>Songs and Chants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– You can buy Times Tables CDs or find multiplication songs and chants online. If your child creates their own song, this can make the times tables even more memorable.</w:t>
                            </w:r>
                          </w:p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Double your fours </w:t>
                            </w: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 xml:space="preserve">– Multiplying a number by 8 is the same as multiply by 4 and then doubling the answer. 8 </w:t>
                            </w:r>
                            <w:r>
                              <w:rPr>
                                <w:rFonts w:ascii="Calibri" w:hAnsi="+mn-ea" w:cstheme="minorBidi"/>
                                <w:color w:val="000000" w:themeColor="text1"/>
                                <w:kern w:val="24"/>
                              </w:rPr>
                              <w:t>×</w:t>
                            </w:r>
                            <w:r>
                              <w:rPr>
                                <w:rFonts w:ascii="Calibri" w:hAnsi="+mn-ea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4 = 32 and </w:t>
                            </w:r>
                            <w:r>
                              <w:rPr>
                                <w:rFonts w:ascii="Calibri" w:hAnsi="Calibri" w:cs="Arial"/>
                                <w:color w:val="000000" w:themeColor="text1"/>
                                <w:kern w:val="24"/>
                              </w:rPr>
                              <w:t xml:space="preserve">double 32 is 64, so 8 </w:t>
                            </w:r>
                            <w:r>
                              <w:rPr>
                                <w:rFonts w:ascii="Calibri" w:hAnsi="+mn-ea" w:cstheme="minorBidi"/>
                                <w:color w:val="000000" w:themeColor="text1"/>
                                <w:kern w:val="24"/>
                              </w:rPr>
                              <w:t>×</w:t>
                            </w:r>
                            <w:r>
                              <w:rPr>
                                <w:rFonts w:ascii="Calibri" w:hAnsi="+mn-ea" w:cstheme="minorBidi"/>
                                <w:color w:val="000000" w:themeColor="text1"/>
                                <w:kern w:val="24"/>
                              </w:rPr>
                              <w:t xml:space="preserve"> 8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 = 64.</w:t>
                            </w:r>
                          </w:p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  <w:u w:val="single"/>
                              </w:rPr>
                              <w:t>Five six seven eight</w:t>
                            </w:r>
                            <w:r>
                              <w:rPr>
                                <w:rFonts w:ascii="Calibri" w:hAnsi="Calibri"/>
                                <w:color w:val="000000" w:themeColor="text1"/>
                                <w:kern w:val="24"/>
                              </w:rPr>
                              <w:t xml:space="preserve"> – fifty-six is seven times eight (56 = 7 </w:t>
                            </w:r>
                            <w:r>
                              <w:rPr>
                                <w:rFonts w:ascii="Calibri" w:hAnsi="+mn-ea" w:cstheme="minorBidi"/>
                                <w:color w:val="000000" w:themeColor="text1"/>
                                <w:kern w:val="24"/>
                              </w:rPr>
                              <w:t>×</w:t>
                            </w:r>
                            <w:r>
                              <w:rPr>
                                <w:rFonts w:ascii="Calibri" w:hAnsi="+mn-ea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</w:rPr>
                              <w:t xml:space="preserve">8). </w:t>
                            </w:r>
                          </w:p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u w:val="single"/>
                              </w:rPr>
                              <w:t>Use memory tricks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– For those hard-to-remember facts, www.multiplication.com has some strange picture stories to help children remember.</w:t>
                            </w:r>
                          </w:p>
                        </w:txbxContent>
                      </wps:txbx>
                      <wps:bodyPr vert="horz">
                        <a:normAutofit fontScale="92500"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Text Placeholder 3" o:spid="_x0000_s1029" style="position:absolute;margin-left:-13.65pt;margin-top:16.95pt;width:459.75pt;height:238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" filled="f" stroked="f">
                <v:path arrowok="t"/>
                <o:lock v:ext="edit" grouping="t"/>
                <v:textbox>
                  <w:txbxContent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  <w:bookmarkStart w:id="1" w:name="_GoBack"/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>Top Tips</w:t>
                      </w:r>
                    </w:p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The secret to success is practising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little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and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often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 Use time wisely. Can you practise these KIRFs while walking to school or during a car journey? You don’t need to practise them all at once: perhaps you could have a fact family of the day. If you would like more ideas, please speak to your child’s teacher.</w:t>
                      </w:r>
                    </w:p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u w:val="single"/>
                        </w:rPr>
                        <w:t>Songs and Chants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– You can buy Times Tables CDs or find multiplication songs and chants online. If your child creates their own song, this can make the times tables even more memorable.</w:t>
                      </w:r>
                    </w:p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  <w:u w:val="single"/>
                        </w:rPr>
                        <w:t xml:space="preserve">Double your fours </w:t>
                      </w: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 xml:space="preserve">– Multiplying a number by 8 is the same as multiply by 4 and then doubling the answer. 8 </w:t>
                      </w:r>
                      <w:r>
                        <w:rPr>
                          <w:rFonts w:ascii="Calibri" w:hAnsi="+mn-ea" w:cstheme="minorBidi"/>
                          <w:color w:val="000000" w:themeColor="text1"/>
                          <w:kern w:val="24"/>
                        </w:rPr>
                        <w:t>×</w:t>
                      </w:r>
                      <w:r>
                        <w:rPr>
                          <w:rFonts w:ascii="Calibri" w:hAnsi="+mn-ea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</w:rPr>
                        <w:t xml:space="preserve">4 = 32 and </w:t>
                      </w:r>
                      <w:r>
                        <w:rPr>
                          <w:rFonts w:ascii="Calibri" w:hAnsi="Calibri" w:cs="Arial"/>
                          <w:color w:val="000000" w:themeColor="text1"/>
                          <w:kern w:val="24"/>
                        </w:rPr>
                        <w:t xml:space="preserve">double 32 is 64, so 8 </w:t>
                      </w:r>
                      <w:r>
                        <w:rPr>
                          <w:rFonts w:ascii="Calibri" w:hAnsi="+mn-ea" w:cstheme="minorBidi"/>
                          <w:color w:val="000000" w:themeColor="text1"/>
                          <w:kern w:val="24"/>
                        </w:rPr>
                        <w:t>×</w:t>
                      </w:r>
                      <w:r>
                        <w:rPr>
                          <w:rFonts w:ascii="Calibri" w:hAnsi="+mn-ea" w:cstheme="minorBidi"/>
                          <w:color w:val="000000" w:themeColor="text1"/>
                          <w:kern w:val="24"/>
                        </w:rPr>
                        <w:t xml:space="preserve"> 8</w:t>
                      </w: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</w:rPr>
                        <w:t xml:space="preserve"> = 64.</w:t>
                      </w:r>
                    </w:p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  <w:u w:val="single"/>
                        </w:rPr>
                        <w:t>Five six seven eight</w:t>
                      </w:r>
                      <w:r>
                        <w:rPr>
                          <w:rFonts w:ascii="Calibri" w:hAnsi="Calibri"/>
                          <w:color w:val="000000" w:themeColor="text1"/>
                          <w:kern w:val="24"/>
                        </w:rPr>
                        <w:t xml:space="preserve"> – fifty-six is seven times eight (56 = 7 </w:t>
                      </w:r>
                      <w:r>
                        <w:rPr>
                          <w:rFonts w:ascii="Calibri" w:hAnsi="+mn-ea" w:cstheme="minorBidi"/>
                          <w:color w:val="000000" w:themeColor="text1"/>
                          <w:kern w:val="24"/>
                        </w:rPr>
                        <w:t>×</w:t>
                      </w:r>
                      <w:r>
                        <w:rPr>
                          <w:rFonts w:ascii="Calibri" w:hAnsi="+mn-ea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</w:rPr>
                        <w:t xml:space="preserve">8). </w:t>
                      </w:r>
                    </w:p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u w:val="single"/>
                        </w:rPr>
                        <w:t>Use memory tricks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– For those hard-to-remember facts, www.multiplication.com has some strange picture stories to help children remember.</w:t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</w:p>
    <w:p w:rsidR="006C651C" w:rsidRDefault="006C651C" w:rsidP="009D1EB0">
      <w:pPr>
        <w:rPr>
          <w:b/>
          <w:bCs/>
          <w:sz w:val="28"/>
          <w:szCs w:val="28"/>
          <w:lang w:eastAsia="en-GB"/>
        </w:rPr>
      </w:pPr>
    </w:p>
    <w:p w:rsidR="0090727B" w:rsidRDefault="00051560" w:rsidP="009D1EB0">
      <w:pPr>
        <w:rPr>
          <w:b/>
          <w:bCs/>
          <w:sz w:val="28"/>
          <w:szCs w:val="28"/>
          <w:lang w:eastAsia="en-GB"/>
        </w:rPr>
      </w:pPr>
      <w:r>
        <w:rPr>
          <w:b/>
          <w:bCs/>
          <w:sz w:val="28"/>
          <w:szCs w:val="28"/>
          <w:lang w:eastAsia="en-GB"/>
        </w:rPr>
        <w:t xml:space="preserve"> </w:t>
      </w:r>
    </w:p>
    <w:p w:rsidR="00833820" w:rsidRDefault="00C91CA6" w:rsidP="009D1EB0">
      <w:pPr>
        <w:rPr>
          <w:sz w:val="28"/>
          <w:szCs w:val="28"/>
          <w:lang w:eastAsia="en-GB"/>
        </w:rPr>
      </w:pPr>
      <w:r>
        <w:rPr>
          <w:sz w:val="28"/>
          <w:szCs w:val="28"/>
          <w:lang w:eastAsia="en-GB"/>
        </w:rPr>
        <w:t xml:space="preserve">     </w:t>
      </w:r>
      <w:r w:rsidR="00833820">
        <w:rPr>
          <w:sz w:val="28"/>
          <w:szCs w:val="28"/>
          <w:lang w:eastAsia="en-GB"/>
        </w:rPr>
        <w:t xml:space="preserve"> </w:t>
      </w:r>
    </w:p>
    <w:p w:rsidR="001D648B" w:rsidRPr="00833820" w:rsidRDefault="001D648B" w:rsidP="009D1EB0">
      <w:pPr>
        <w:rPr>
          <w:sz w:val="28"/>
          <w:szCs w:val="28"/>
          <w:lang w:eastAsia="en-GB"/>
        </w:rPr>
      </w:pPr>
    </w:p>
    <w:p w:rsidR="009D1EB0" w:rsidRDefault="009D1EB0">
      <w:pPr>
        <w:rPr>
          <w:lang w:eastAsia="en-GB"/>
        </w:rPr>
      </w:pPr>
    </w:p>
    <w:p w:rsidR="009D1EB0" w:rsidRPr="009D1EB0" w:rsidRDefault="009D1EB0">
      <w:pPr>
        <w:rPr>
          <w:lang w:eastAsia="en-GB"/>
        </w:rPr>
      </w:pPr>
    </w:p>
    <w:sectPr w:rsidR="009D1EB0" w:rsidRPr="009D1E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6F8"/>
    <w:rsid w:val="00005722"/>
    <w:rsid w:val="00051560"/>
    <w:rsid w:val="000C36C6"/>
    <w:rsid w:val="000D596B"/>
    <w:rsid w:val="00120F59"/>
    <w:rsid w:val="001A4F81"/>
    <w:rsid w:val="001D648B"/>
    <w:rsid w:val="001E6FCB"/>
    <w:rsid w:val="001F3E59"/>
    <w:rsid w:val="00363233"/>
    <w:rsid w:val="003A4BDA"/>
    <w:rsid w:val="003F264A"/>
    <w:rsid w:val="00402D4A"/>
    <w:rsid w:val="00417EDC"/>
    <w:rsid w:val="004B5EA3"/>
    <w:rsid w:val="00553D61"/>
    <w:rsid w:val="0058788F"/>
    <w:rsid w:val="005A6D0E"/>
    <w:rsid w:val="005D56D8"/>
    <w:rsid w:val="006139BF"/>
    <w:rsid w:val="00670CBE"/>
    <w:rsid w:val="006C651C"/>
    <w:rsid w:val="006E3325"/>
    <w:rsid w:val="007252D7"/>
    <w:rsid w:val="007459B1"/>
    <w:rsid w:val="008277D4"/>
    <w:rsid w:val="00833820"/>
    <w:rsid w:val="008767B1"/>
    <w:rsid w:val="00895EE6"/>
    <w:rsid w:val="008D4BF2"/>
    <w:rsid w:val="0090727B"/>
    <w:rsid w:val="00907897"/>
    <w:rsid w:val="009D1EB0"/>
    <w:rsid w:val="00AD2EBE"/>
    <w:rsid w:val="00B75787"/>
    <w:rsid w:val="00BC207F"/>
    <w:rsid w:val="00BD26F8"/>
    <w:rsid w:val="00C77596"/>
    <w:rsid w:val="00C91CA6"/>
    <w:rsid w:val="00D22FDC"/>
    <w:rsid w:val="00DA0D1D"/>
    <w:rsid w:val="00DC2DC3"/>
    <w:rsid w:val="00E07F77"/>
    <w:rsid w:val="00E463F0"/>
    <w:rsid w:val="00EB7FB3"/>
    <w:rsid w:val="00EE0ED8"/>
    <w:rsid w:val="00F67F81"/>
    <w:rsid w:val="00FA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1CA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459B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B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58788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1CA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459B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B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58788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11109A3A</Template>
  <TotalTime>3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jware</dc:creator>
  <cp:lastModifiedBy>jware</cp:lastModifiedBy>
  <cp:revision>8</cp:revision>
  <cp:lastPrinted>2015-06-10T08:36:00Z</cp:lastPrinted>
  <dcterms:created xsi:type="dcterms:W3CDTF">2015-06-10T10:59:00Z</dcterms:created>
  <dcterms:modified xsi:type="dcterms:W3CDTF">2015-06-16T08:08:00Z</dcterms:modified>
</cp:coreProperties>
</file>